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262D" w14:textId="225934A5" w:rsidR="002301A3" w:rsidRDefault="002301A3" w:rsidP="002301A3">
      <w:pPr>
        <w:pStyle w:val="H-SBrdtekstCalibri"/>
        <w:jc w:val="right"/>
      </w:pPr>
      <w:r>
        <w:tab/>
      </w:r>
      <w:r>
        <w:tab/>
      </w:r>
      <w:r>
        <w:tab/>
      </w:r>
      <w:r>
        <w:tab/>
      </w:r>
      <w:r>
        <w:tab/>
      </w:r>
    </w:p>
    <w:p w14:paraId="759F670E" w14:textId="77777777" w:rsidR="008D49D9" w:rsidRDefault="008D49D9" w:rsidP="000554FC">
      <w:pPr>
        <w:pStyle w:val="H-SMellemrubrikCalibri"/>
        <w:rPr>
          <w:sz w:val="40"/>
          <w:szCs w:val="44"/>
        </w:rPr>
      </w:pPr>
    </w:p>
    <w:p w14:paraId="71C14C42" w14:textId="3C00613E" w:rsidR="002301A3" w:rsidRPr="00E64EB7" w:rsidRDefault="00CC1E57" w:rsidP="00E64EB7">
      <w:pPr>
        <w:pStyle w:val="H-SMellemrubrikCalibri"/>
        <w:jc w:val="center"/>
        <w:rPr>
          <w:rFonts w:ascii="Times New Roman" w:hAnsi="Times New Roman" w:cs="Times New Roman"/>
          <w:sz w:val="32"/>
          <w:szCs w:val="32"/>
        </w:rPr>
      </w:pPr>
      <w:r w:rsidRPr="00E64EB7">
        <w:rPr>
          <w:rFonts w:ascii="Times New Roman" w:hAnsi="Times New Roman" w:cs="Times New Roman"/>
          <w:sz w:val="32"/>
          <w:szCs w:val="32"/>
        </w:rPr>
        <w:t>Indkaldelse til generalforsamling i HOME-START Ringsted</w:t>
      </w:r>
    </w:p>
    <w:p w14:paraId="0D2417BD" w14:textId="77777777" w:rsidR="008D49D9" w:rsidRPr="00E64EB7" w:rsidRDefault="008D49D9" w:rsidP="009445FE">
      <w:pPr>
        <w:pStyle w:val="H-SMellemrubrikCalibri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</w:p>
    <w:p w14:paraId="2E0EDA52" w14:textId="77777777" w:rsidR="008D49D9" w:rsidRPr="00E64EB7" w:rsidRDefault="008D49D9" w:rsidP="009445FE">
      <w:pPr>
        <w:pStyle w:val="H-SMellemrubrikCalibri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</w:p>
    <w:p w14:paraId="39FF5C21" w14:textId="0002AF2F" w:rsidR="00CC1E57" w:rsidRPr="00E64EB7" w:rsidRDefault="0029791C" w:rsidP="009445FE">
      <w:pPr>
        <w:pStyle w:val="H-SMellemrubrikCalibri"/>
        <w:jc w:val="center"/>
        <w:rPr>
          <w:rFonts w:ascii="Times New Roman" w:hAnsi="Times New Roman" w:cs="Times New Roman"/>
          <w:sz w:val="28"/>
          <w:szCs w:val="28"/>
        </w:rPr>
      </w:pPr>
      <w:r w:rsidRPr="00E64EB7">
        <w:rPr>
          <w:rFonts w:ascii="Times New Roman" w:hAnsi="Times New Roman" w:cs="Times New Roman"/>
          <w:sz w:val="28"/>
          <w:szCs w:val="28"/>
        </w:rPr>
        <w:t>Den 14. marts</w:t>
      </w:r>
      <w:r w:rsidR="00625905" w:rsidRPr="00E64EB7">
        <w:rPr>
          <w:rFonts w:ascii="Times New Roman" w:hAnsi="Times New Roman" w:cs="Times New Roman"/>
          <w:sz w:val="28"/>
          <w:szCs w:val="28"/>
        </w:rPr>
        <w:t xml:space="preserve"> kl. 19.00-20.00</w:t>
      </w:r>
      <w:r w:rsidR="005038D0" w:rsidRPr="00E64EB7">
        <w:rPr>
          <w:rFonts w:ascii="Times New Roman" w:hAnsi="Times New Roman" w:cs="Times New Roman"/>
          <w:sz w:val="28"/>
          <w:szCs w:val="28"/>
        </w:rPr>
        <w:t xml:space="preserve"> 2022</w:t>
      </w:r>
      <w:r w:rsidR="00625905" w:rsidRPr="00E64EB7">
        <w:rPr>
          <w:rFonts w:ascii="Times New Roman" w:hAnsi="Times New Roman" w:cs="Times New Roman"/>
          <w:sz w:val="28"/>
          <w:szCs w:val="28"/>
        </w:rPr>
        <w:t xml:space="preserve"> i Kulturhuset</w:t>
      </w:r>
      <w:r w:rsidR="009445FE" w:rsidRPr="00E64EB7">
        <w:rPr>
          <w:rFonts w:ascii="Times New Roman" w:hAnsi="Times New Roman" w:cs="Times New Roman"/>
          <w:sz w:val="28"/>
          <w:szCs w:val="28"/>
        </w:rPr>
        <w:t xml:space="preserve">s </w:t>
      </w:r>
      <w:r w:rsidR="004B7851">
        <w:rPr>
          <w:rFonts w:ascii="Times New Roman" w:hAnsi="Times New Roman" w:cs="Times New Roman"/>
          <w:sz w:val="28"/>
          <w:szCs w:val="28"/>
        </w:rPr>
        <w:t>S</w:t>
      </w:r>
      <w:r w:rsidR="009445FE" w:rsidRPr="00E64EB7">
        <w:rPr>
          <w:rFonts w:ascii="Times New Roman" w:hAnsi="Times New Roman" w:cs="Times New Roman"/>
          <w:sz w:val="28"/>
          <w:szCs w:val="28"/>
        </w:rPr>
        <w:t>tore sal, Søgade 3</w:t>
      </w:r>
      <w:r w:rsidR="005038D0" w:rsidRPr="00E64EB7">
        <w:rPr>
          <w:rFonts w:ascii="Times New Roman" w:hAnsi="Times New Roman" w:cs="Times New Roman"/>
          <w:sz w:val="28"/>
          <w:szCs w:val="28"/>
        </w:rPr>
        <w:t>, Ringsted.</w:t>
      </w:r>
    </w:p>
    <w:p w14:paraId="73872501" w14:textId="22A39060" w:rsidR="008D49D9" w:rsidRPr="00E64EB7" w:rsidRDefault="008D49D9" w:rsidP="009445FE">
      <w:pPr>
        <w:pStyle w:val="H-SMellemrubrikCalibri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</w:p>
    <w:p w14:paraId="2110726B" w14:textId="77777777" w:rsidR="008D49D9" w:rsidRPr="00E64EB7" w:rsidRDefault="008D49D9" w:rsidP="008D49D9">
      <w:pPr>
        <w:pStyle w:val="H-SMellemrubrikCalibri"/>
        <w:rPr>
          <w:rFonts w:ascii="Times New Roman" w:hAnsi="Times New Roman" w:cs="Times New Roman"/>
          <w:sz w:val="28"/>
          <w:szCs w:val="28"/>
        </w:rPr>
      </w:pPr>
    </w:p>
    <w:p w14:paraId="77E673D6" w14:textId="198F1474" w:rsidR="008D49D9" w:rsidRPr="00E64EB7" w:rsidRDefault="008D49D9" w:rsidP="008D49D9">
      <w:pPr>
        <w:pStyle w:val="H-SMellemrubrikCalibri"/>
        <w:rPr>
          <w:rFonts w:ascii="Times New Roman" w:hAnsi="Times New Roman" w:cs="Times New Roman"/>
          <w:sz w:val="28"/>
          <w:szCs w:val="28"/>
        </w:rPr>
      </w:pPr>
      <w:r w:rsidRPr="00E64EB7">
        <w:rPr>
          <w:rFonts w:ascii="Times New Roman" w:hAnsi="Times New Roman" w:cs="Times New Roman"/>
          <w:sz w:val="28"/>
          <w:szCs w:val="28"/>
        </w:rPr>
        <w:t>Dagsorden</w:t>
      </w:r>
    </w:p>
    <w:p w14:paraId="03281887" w14:textId="77777777" w:rsidR="006C204D" w:rsidRPr="00E64EB7" w:rsidRDefault="006C204D" w:rsidP="009445FE">
      <w:pPr>
        <w:pStyle w:val="H-SMellemrubrikCalibri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</w:p>
    <w:p w14:paraId="4DF788AF" w14:textId="50AEE6CF" w:rsidR="009A5230" w:rsidRPr="00A97C1F" w:rsidRDefault="009A5230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A97C1F">
        <w:rPr>
          <w:rFonts w:ascii="Times New Roman" w:eastAsia="Times New Roman" w:hAnsi="Times New Roman" w:cs="Times New Roman"/>
          <w:b/>
          <w:bCs/>
        </w:rPr>
        <w:t>Valg af dirigent, stemmetæller og referent</w:t>
      </w:r>
    </w:p>
    <w:p w14:paraId="69984443" w14:textId="0988C40C" w:rsidR="009A5230" w:rsidRPr="00E64EB7" w:rsidRDefault="008D49D9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E64EB7">
        <w:rPr>
          <w:rFonts w:ascii="Times New Roman" w:eastAsia="Times New Roman" w:hAnsi="Times New Roman" w:cs="Times New Roman"/>
          <w:b/>
          <w:bCs/>
        </w:rPr>
        <w:t>Fremlæggelse og g</w:t>
      </w:r>
      <w:r w:rsidR="009A5230" w:rsidRPr="00E64EB7">
        <w:rPr>
          <w:rFonts w:ascii="Times New Roman" w:eastAsia="Times New Roman" w:hAnsi="Times New Roman" w:cs="Times New Roman"/>
          <w:b/>
          <w:bCs/>
        </w:rPr>
        <w:t xml:space="preserve">odkendelse af lokalbestyrelsens </w:t>
      </w:r>
      <w:r w:rsidR="00E246F2" w:rsidRPr="00E64EB7">
        <w:rPr>
          <w:rFonts w:ascii="Times New Roman" w:eastAsia="Times New Roman" w:hAnsi="Times New Roman" w:cs="Times New Roman"/>
          <w:b/>
          <w:bCs/>
        </w:rPr>
        <w:t xml:space="preserve">og koordinators </w:t>
      </w:r>
      <w:r w:rsidRPr="00E64EB7">
        <w:rPr>
          <w:rFonts w:ascii="Times New Roman" w:eastAsia="Times New Roman" w:hAnsi="Times New Roman" w:cs="Times New Roman"/>
          <w:b/>
          <w:bCs/>
        </w:rPr>
        <w:t>års</w:t>
      </w:r>
      <w:r w:rsidR="009A5230" w:rsidRPr="00E64EB7">
        <w:rPr>
          <w:rFonts w:ascii="Times New Roman" w:eastAsia="Times New Roman" w:hAnsi="Times New Roman" w:cs="Times New Roman"/>
          <w:b/>
          <w:bCs/>
        </w:rPr>
        <w:t xml:space="preserve">beretning  </w:t>
      </w:r>
    </w:p>
    <w:p w14:paraId="117FA718" w14:textId="1804CC69" w:rsidR="009A5230" w:rsidRPr="00E64EB7" w:rsidRDefault="008D49D9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E64EB7">
        <w:rPr>
          <w:rFonts w:ascii="Times New Roman" w:eastAsia="Times New Roman" w:hAnsi="Times New Roman" w:cs="Times New Roman"/>
          <w:b/>
          <w:bCs/>
        </w:rPr>
        <w:t>Fremlæggelse og g</w:t>
      </w:r>
      <w:r w:rsidR="009A5230" w:rsidRPr="00E64EB7">
        <w:rPr>
          <w:rFonts w:ascii="Times New Roman" w:eastAsia="Times New Roman" w:hAnsi="Times New Roman" w:cs="Times New Roman"/>
          <w:b/>
          <w:bCs/>
        </w:rPr>
        <w:t xml:space="preserve">odkendelse af regnskab for </w:t>
      </w:r>
      <w:r w:rsidRPr="00E64EB7">
        <w:rPr>
          <w:rFonts w:ascii="Times New Roman" w:eastAsia="Times New Roman" w:hAnsi="Times New Roman" w:cs="Times New Roman"/>
          <w:b/>
          <w:bCs/>
        </w:rPr>
        <w:t>2021</w:t>
      </w:r>
    </w:p>
    <w:p w14:paraId="6F6B4F3B" w14:textId="1CBFDD23" w:rsidR="009A5230" w:rsidRPr="00E64EB7" w:rsidRDefault="008D49D9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E64EB7">
        <w:rPr>
          <w:rFonts w:ascii="Times New Roman" w:eastAsia="Times New Roman" w:hAnsi="Times New Roman" w:cs="Times New Roman"/>
          <w:b/>
          <w:bCs/>
        </w:rPr>
        <w:t>Fremlæggelse</w:t>
      </w:r>
      <w:r w:rsidR="009A5230" w:rsidRPr="00E64EB7">
        <w:rPr>
          <w:rFonts w:ascii="Times New Roman" w:eastAsia="Times New Roman" w:hAnsi="Times New Roman" w:cs="Times New Roman"/>
          <w:b/>
          <w:bCs/>
        </w:rPr>
        <w:t xml:space="preserve"> af budget for </w:t>
      </w:r>
      <w:r w:rsidRPr="00E64EB7">
        <w:rPr>
          <w:rFonts w:ascii="Times New Roman" w:eastAsia="Times New Roman" w:hAnsi="Times New Roman" w:cs="Times New Roman"/>
          <w:b/>
          <w:bCs/>
        </w:rPr>
        <w:t>2022</w:t>
      </w:r>
    </w:p>
    <w:p w14:paraId="02CB7CDA" w14:textId="34DADE50" w:rsidR="009A5230" w:rsidRPr="00E64EB7" w:rsidRDefault="008D49D9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E64EB7">
        <w:rPr>
          <w:rFonts w:ascii="Times New Roman" w:eastAsia="Times New Roman" w:hAnsi="Times New Roman" w:cs="Times New Roman"/>
          <w:b/>
          <w:bCs/>
        </w:rPr>
        <w:t xml:space="preserve">Drøftelse </w:t>
      </w:r>
      <w:r w:rsidR="00246EEC" w:rsidRPr="00E64EB7">
        <w:rPr>
          <w:rFonts w:ascii="Times New Roman" w:eastAsia="Times New Roman" w:hAnsi="Times New Roman" w:cs="Times New Roman"/>
          <w:b/>
          <w:bCs/>
        </w:rPr>
        <w:t xml:space="preserve">af, - og godkendelse af Home Start Ringsteds </w:t>
      </w:r>
      <w:r w:rsidR="009A5230" w:rsidRPr="00E64EB7">
        <w:rPr>
          <w:rFonts w:ascii="Times New Roman" w:eastAsia="Times New Roman" w:hAnsi="Times New Roman" w:cs="Times New Roman"/>
          <w:b/>
          <w:bCs/>
        </w:rPr>
        <w:t>lokalvedtægter</w:t>
      </w:r>
    </w:p>
    <w:p w14:paraId="6846347E" w14:textId="7FD73314" w:rsidR="008D49D9" w:rsidRPr="00E64EB7" w:rsidRDefault="00246EEC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E64EB7">
        <w:rPr>
          <w:rFonts w:ascii="Times New Roman" w:eastAsia="Times New Roman" w:hAnsi="Times New Roman" w:cs="Times New Roman"/>
          <w:b/>
          <w:bCs/>
        </w:rPr>
        <w:t>Indkomne forslag</w:t>
      </w:r>
    </w:p>
    <w:p w14:paraId="1ED66ACA" w14:textId="74EBADC9" w:rsidR="00246EEC" w:rsidRPr="00E64EB7" w:rsidRDefault="00246EEC" w:rsidP="005A70A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E64EB7">
        <w:rPr>
          <w:rFonts w:ascii="Times New Roman" w:eastAsia="Times New Roman" w:hAnsi="Times New Roman" w:cs="Times New Roman"/>
          <w:b/>
          <w:bCs/>
        </w:rPr>
        <w:t>Valg til bestyrelsen</w:t>
      </w:r>
    </w:p>
    <w:p w14:paraId="557A033A" w14:textId="77777777" w:rsidR="00E64EB7" w:rsidRPr="00E64EB7" w:rsidRDefault="00246EEC" w:rsidP="005A70A0">
      <w:pPr>
        <w:ind w:left="720"/>
        <w:rPr>
          <w:rFonts w:ascii="Times New Roman" w:eastAsia="Times New Roman" w:hAnsi="Times New Roman" w:cs="Times New Roman"/>
        </w:rPr>
      </w:pPr>
      <w:r w:rsidRPr="00E64EB7">
        <w:rPr>
          <w:rFonts w:ascii="Times New Roman" w:eastAsia="Times New Roman" w:hAnsi="Times New Roman" w:cs="Times New Roman"/>
        </w:rPr>
        <w:t xml:space="preserve">Bestyrelsen består af </w:t>
      </w:r>
      <w:r w:rsidR="005038D0" w:rsidRPr="00E64EB7">
        <w:rPr>
          <w:rFonts w:ascii="Times New Roman" w:eastAsia="Times New Roman" w:hAnsi="Times New Roman" w:cs="Times New Roman"/>
        </w:rPr>
        <w:t xml:space="preserve">min. 3 og max. 5 medlemmer. Den nuværende bestyrelse er udpeget for en </w:t>
      </w:r>
      <w:proofErr w:type="spellStart"/>
      <w:r w:rsidR="005038D0" w:rsidRPr="00E64EB7">
        <w:rPr>
          <w:rFonts w:ascii="Times New Roman" w:eastAsia="Times New Roman" w:hAnsi="Times New Roman" w:cs="Times New Roman"/>
        </w:rPr>
        <w:t>to-årig</w:t>
      </w:r>
      <w:proofErr w:type="spellEnd"/>
      <w:r w:rsidR="005038D0" w:rsidRPr="00E64EB7">
        <w:rPr>
          <w:rFonts w:ascii="Times New Roman" w:eastAsia="Times New Roman" w:hAnsi="Times New Roman" w:cs="Times New Roman"/>
        </w:rPr>
        <w:t xml:space="preserve"> periode (2021-2023), da foreningen er nystartet. </w:t>
      </w:r>
    </w:p>
    <w:p w14:paraId="1076E245" w14:textId="6FC9F19C" w:rsidR="00246EEC" w:rsidRPr="00E64EB7" w:rsidRDefault="00E64EB7" w:rsidP="005A70A0">
      <w:pPr>
        <w:ind w:left="720"/>
        <w:rPr>
          <w:rFonts w:ascii="Times New Roman" w:eastAsia="Times New Roman" w:hAnsi="Times New Roman" w:cs="Times New Roman"/>
        </w:rPr>
      </w:pPr>
      <w:r w:rsidRPr="00E64EB7">
        <w:rPr>
          <w:rFonts w:ascii="Times New Roman" w:eastAsia="Times New Roman" w:hAnsi="Times New Roman" w:cs="Times New Roman"/>
        </w:rPr>
        <w:t xml:space="preserve">Fremadrettet er </w:t>
      </w:r>
      <w:r w:rsidR="005B7711">
        <w:rPr>
          <w:rFonts w:ascii="Times New Roman" w:eastAsia="Times New Roman" w:hAnsi="Times New Roman" w:cs="Times New Roman"/>
        </w:rPr>
        <w:t>n</w:t>
      </w:r>
      <w:r w:rsidRPr="00E64EB7">
        <w:rPr>
          <w:rFonts w:ascii="Times New Roman" w:eastAsia="Times New Roman" w:hAnsi="Times New Roman" w:cs="Times New Roman"/>
        </w:rPr>
        <w:t xml:space="preserve">æstformand og </w:t>
      </w:r>
      <w:r w:rsidR="005B7711">
        <w:rPr>
          <w:rFonts w:ascii="Times New Roman" w:eastAsia="Times New Roman" w:hAnsi="Times New Roman" w:cs="Times New Roman"/>
        </w:rPr>
        <w:t>k</w:t>
      </w:r>
      <w:r w:rsidRPr="00E64EB7">
        <w:rPr>
          <w:rFonts w:ascii="Times New Roman" w:eastAsia="Times New Roman" w:hAnsi="Times New Roman" w:cs="Times New Roman"/>
        </w:rPr>
        <w:t xml:space="preserve">asserer på valg i ulige år og </w:t>
      </w:r>
      <w:r w:rsidR="005B7711">
        <w:rPr>
          <w:rFonts w:ascii="Times New Roman" w:eastAsia="Times New Roman" w:hAnsi="Times New Roman" w:cs="Times New Roman"/>
        </w:rPr>
        <w:t>f</w:t>
      </w:r>
      <w:r w:rsidRPr="00E64EB7">
        <w:rPr>
          <w:rFonts w:ascii="Times New Roman" w:eastAsia="Times New Roman" w:hAnsi="Times New Roman" w:cs="Times New Roman"/>
        </w:rPr>
        <w:t>ormand og menige medlemmer i lige år.</w:t>
      </w:r>
    </w:p>
    <w:p w14:paraId="538178C2" w14:textId="4F0AA889" w:rsidR="009A5230" w:rsidRPr="005A70A0" w:rsidRDefault="009A5230" w:rsidP="00E64EB7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</w:rPr>
      </w:pPr>
      <w:r w:rsidRPr="005A70A0">
        <w:rPr>
          <w:rFonts w:ascii="Times New Roman" w:eastAsia="Times New Roman" w:hAnsi="Times New Roman" w:cs="Times New Roman"/>
          <w:b/>
          <w:bCs/>
        </w:rPr>
        <w:t>Valg af revisor</w:t>
      </w:r>
      <w:r w:rsidR="005B7711">
        <w:rPr>
          <w:rFonts w:ascii="Times New Roman" w:eastAsia="Times New Roman" w:hAnsi="Times New Roman" w:cs="Times New Roman"/>
          <w:b/>
          <w:bCs/>
        </w:rPr>
        <w:t>(er)</w:t>
      </w:r>
      <w:r w:rsidR="00E64EB7" w:rsidRPr="005A70A0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119ABC8" w14:textId="70B92112" w:rsidR="00E64EB7" w:rsidRPr="005A70A0" w:rsidRDefault="00E64EB7" w:rsidP="00E64EB7">
      <w:pPr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b/>
          <w:bCs/>
        </w:rPr>
      </w:pPr>
      <w:r w:rsidRPr="005A70A0">
        <w:rPr>
          <w:rFonts w:ascii="Times New Roman" w:eastAsia="Times New Roman" w:hAnsi="Times New Roman" w:cs="Times New Roman"/>
          <w:b/>
          <w:bCs/>
        </w:rPr>
        <w:t xml:space="preserve">9.  </w:t>
      </w:r>
      <w:r w:rsidR="009A5230" w:rsidRPr="005A70A0">
        <w:rPr>
          <w:rFonts w:ascii="Times New Roman" w:eastAsia="Times New Roman" w:hAnsi="Times New Roman" w:cs="Times New Roman"/>
          <w:b/>
          <w:bCs/>
        </w:rPr>
        <w:t>Evt.</w:t>
      </w:r>
    </w:p>
    <w:p w14:paraId="4ADEE929" w14:textId="77777777" w:rsidR="005A70A0" w:rsidRPr="00E32F10" w:rsidRDefault="006C204D" w:rsidP="005A70A0">
      <w:pPr>
        <w:spacing w:before="100" w:beforeAutospacing="1" w:after="100" w:afterAutospacing="1"/>
        <w:ind w:left="2608" w:firstLine="1304"/>
        <w:rPr>
          <w:rFonts w:ascii="Times New Roman" w:eastAsia="Times New Roman" w:hAnsi="Times New Roman" w:cs="Times New Roman"/>
          <w:b/>
          <w:bCs/>
        </w:rPr>
      </w:pPr>
      <w:r w:rsidRPr="00E32F10">
        <w:rPr>
          <w:rFonts w:ascii="Times New Roman" w:eastAsia="Times New Roman" w:hAnsi="Times New Roman" w:cs="Times New Roman"/>
          <w:b/>
          <w:bCs/>
        </w:rPr>
        <w:t xml:space="preserve">Vel mødt </w:t>
      </w:r>
    </w:p>
    <w:p w14:paraId="0FA258FC" w14:textId="1B4F438B" w:rsidR="00E64EB7" w:rsidRPr="00E32F10" w:rsidRDefault="006C204D" w:rsidP="005A70A0">
      <w:pPr>
        <w:ind w:left="2608" w:firstLine="1304"/>
        <w:rPr>
          <w:rFonts w:ascii="Times New Roman" w:eastAsia="Times New Roman" w:hAnsi="Times New Roman" w:cs="Times New Roman"/>
          <w:b/>
          <w:bCs/>
        </w:rPr>
      </w:pPr>
      <w:r w:rsidRPr="00E32F10">
        <w:rPr>
          <w:rFonts w:ascii="Times New Roman" w:eastAsia="Times New Roman" w:hAnsi="Times New Roman" w:cs="Times New Roman"/>
          <w:b/>
          <w:bCs/>
        </w:rPr>
        <w:t>Anne Marie Østergaard</w:t>
      </w:r>
    </w:p>
    <w:p w14:paraId="02CECF1E" w14:textId="3B804204" w:rsidR="006C204D" w:rsidRPr="00E64EB7" w:rsidRDefault="00E64EB7" w:rsidP="005A70A0">
      <w:pPr>
        <w:ind w:left="2608" w:firstLine="1304"/>
        <w:rPr>
          <w:rFonts w:ascii="Times New Roman" w:eastAsia="Times New Roman" w:hAnsi="Times New Roman" w:cs="Times New Roman"/>
        </w:rPr>
      </w:pPr>
      <w:r w:rsidRPr="00E64EB7">
        <w:rPr>
          <w:rFonts w:ascii="Times New Roman" w:eastAsia="Times New Roman" w:hAnsi="Times New Roman" w:cs="Times New Roman"/>
        </w:rPr>
        <w:t>F</w:t>
      </w:r>
      <w:r w:rsidR="006C204D" w:rsidRPr="00E64EB7">
        <w:rPr>
          <w:rFonts w:ascii="Times New Roman" w:eastAsia="Times New Roman" w:hAnsi="Times New Roman" w:cs="Times New Roman"/>
        </w:rPr>
        <w:t>ormand</w:t>
      </w:r>
      <w:r w:rsidRPr="00E64EB7">
        <w:rPr>
          <w:rFonts w:ascii="Times New Roman" w:eastAsia="Times New Roman" w:hAnsi="Times New Roman" w:cs="Times New Roman"/>
        </w:rPr>
        <w:t xml:space="preserve"> Home Start Ringsted</w:t>
      </w:r>
    </w:p>
    <w:p w14:paraId="1F977DDC" w14:textId="1355DAEA" w:rsidR="00295270" w:rsidRPr="00E64EB7" w:rsidRDefault="00295270" w:rsidP="008D49D9">
      <w:pPr>
        <w:pStyle w:val="H-SMellemrubrikCalibri"/>
        <w:spacing w:line="240" w:lineRule="auto"/>
        <w:rPr>
          <w:rFonts w:ascii="Times New Roman" w:hAnsi="Times New Roman" w:cs="Times New Roman"/>
          <w:sz w:val="24"/>
        </w:rPr>
      </w:pPr>
    </w:p>
    <w:sectPr w:rsidR="00295270" w:rsidRPr="00E64EB7" w:rsidSect="006D0D19">
      <w:head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134" w:bottom="170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6F565" w14:textId="77777777" w:rsidR="00F721E6" w:rsidRDefault="00F721E6" w:rsidP="009D6037">
      <w:r>
        <w:separator/>
      </w:r>
    </w:p>
  </w:endnote>
  <w:endnote w:type="continuationSeparator" w:id="0">
    <w:p w14:paraId="3C41DABB" w14:textId="77777777" w:rsidR="00F721E6" w:rsidRDefault="00F721E6" w:rsidP="009D6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1446" w14:textId="77777777" w:rsidR="0094419B" w:rsidRDefault="0094419B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FD0B" wp14:editId="2E6890A0">
              <wp:simplePos x="0" y="0"/>
              <wp:positionH relativeFrom="page">
                <wp:posOffset>218440</wp:posOffset>
              </wp:positionH>
              <wp:positionV relativeFrom="page">
                <wp:posOffset>10133965</wp:posOffset>
              </wp:positionV>
              <wp:extent cx="4683760" cy="330835"/>
              <wp:effectExtent l="0" t="0" r="0" b="0"/>
              <wp:wrapThrough wrapText="bothSides">
                <wp:wrapPolygon edited="0">
                  <wp:start x="117" y="0"/>
                  <wp:lineTo x="117" y="19900"/>
                  <wp:lineTo x="21319" y="19900"/>
                  <wp:lineTo x="21319" y="0"/>
                  <wp:lineTo x="117" y="0"/>
                </wp:wrapPolygon>
              </wp:wrapThrough>
              <wp:docPr id="7" name="Tekstfel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DE1BCA" w14:textId="76C95B7D" w:rsidR="0094419B" w:rsidRPr="00E971C6" w:rsidRDefault="003E7827" w:rsidP="00FA2DE1">
                          <w:pPr>
                            <w:jc w:val="right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="0094419B" w:rsidRPr="00E971C6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www.</w:t>
                            </w:r>
                            <w:r w:rsidR="00E034AD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HOME-START</w:t>
                            </w:r>
                            <w:r w:rsidR="0094419B" w:rsidRPr="00E971C6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.dk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0FD0B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margin-left:17.2pt;margin-top:797.95pt;width:368.8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" filled="f" stroked="f">
              <v:textbox>
                <w:txbxContent>
                  <w:p w14:paraId="73DE1BCA" w14:textId="76C95B7D" w:rsidR="0094419B" w:rsidRPr="00E971C6" w:rsidRDefault="003E7827" w:rsidP="00FA2DE1">
                    <w:pPr>
                      <w:jc w:val="right"/>
                      <w:rPr>
                        <w:rFonts w:ascii="Calibri" w:hAnsi="Calibri"/>
                        <w:sz w:val="22"/>
                        <w:szCs w:val="22"/>
                      </w:rPr>
                    </w:pPr>
                    <w:hyperlink r:id="rId2" w:history="1">
                      <w:r w:rsidR="0094419B" w:rsidRPr="00E971C6">
                        <w:rPr>
                          <w:rStyle w:val="Hyperlink"/>
                          <w:rFonts w:ascii="Calibri" w:hAnsi="Calibri"/>
                          <w:color w:val="auto"/>
                          <w:sz w:val="22"/>
                          <w:szCs w:val="22"/>
                          <w:u w:val="none"/>
                        </w:rPr>
                        <w:t>www.</w:t>
                      </w:r>
                      <w:r w:rsidR="00E034AD">
                        <w:rPr>
                          <w:rStyle w:val="Hyperlink"/>
                          <w:rFonts w:ascii="Calibri" w:hAnsi="Calibri"/>
                          <w:color w:val="auto"/>
                          <w:sz w:val="22"/>
                          <w:szCs w:val="22"/>
                          <w:u w:val="none"/>
                        </w:rPr>
                        <w:t>HOME-START</w:t>
                      </w:r>
                      <w:r w:rsidR="0094419B" w:rsidRPr="00E971C6">
                        <w:rPr>
                          <w:rStyle w:val="Hyperlink"/>
                          <w:rFonts w:ascii="Calibri" w:hAnsi="Calibri"/>
                          <w:color w:val="auto"/>
                          <w:sz w:val="22"/>
                          <w:szCs w:val="22"/>
                          <w:u w:val="none"/>
                        </w:rPr>
                        <w:t>.dk</w:t>
                      </w:r>
                    </w:hyperlink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C8106E3" wp14:editId="7CF23E94">
          <wp:simplePos x="0" y="0"/>
          <wp:positionH relativeFrom="page">
            <wp:posOffset>605790</wp:posOffset>
          </wp:positionH>
          <wp:positionV relativeFrom="page">
            <wp:posOffset>9738360</wp:posOffset>
          </wp:positionV>
          <wp:extent cx="6703060" cy="840740"/>
          <wp:effectExtent l="0" t="0" r="2540" b="0"/>
          <wp:wrapThrough wrapText="bothSides">
            <wp:wrapPolygon edited="0">
              <wp:start x="0" y="0"/>
              <wp:lineTo x="0" y="20882"/>
              <wp:lineTo x="21526" y="20882"/>
              <wp:lineTo x="21526" y="0"/>
              <wp:lineTo x="0" y="0"/>
            </wp:wrapPolygon>
          </wp:wrapThrough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linie-top_2016_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306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9DA63" w14:textId="77777777" w:rsidR="0094419B" w:rsidRDefault="0094419B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5C6845" wp14:editId="4C18F0E3">
              <wp:simplePos x="0" y="0"/>
              <wp:positionH relativeFrom="page">
                <wp:posOffset>720090</wp:posOffset>
              </wp:positionH>
              <wp:positionV relativeFrom="page">
                <wp:posOffset>9956800</wp:posOffset>
              </wp:positionV>
              <wp:extent cx="6277610" cy="444500"/>
              <wp:effectExtent l="0" t="0" r="0" b="12700"/>
              <wp:wrapThrough wrapText="bothSides">
                <wp:wrapPolygon edited="0">
                  <wp:start x="87" y="0"/>
                  <wp:lineTo x="87" y="20983"/>
                  <wp:lineTo x="21412" y="20983"/>
                  <wp:lineTo x="21412" y="0"/>
                  <wp:lineTo x="87" y="0"/>
                </wp:wrapPolygon>
              </wp:wrapThrough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761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C3A0BA" w14:textId="4E916E87" w:rsidR="0094419B" w:rsidRPr="00793E4C" w:rsidRDefault="0094419B" w:rsidP="00E971C6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C6845" id="_x0000_t202" coordsize="21600,21600" o:spt="202" path="m,l,21600r21600,l21600,xe">
              <v:stroke joinstyle="miter"/>
              <v:path gradientshapeok="t" o:connecttype="rect"/>
            </v:shapetype>
            <v:shape id="Tekstfelt 5" o:spid="_x0000_s1028" type="#_x0000_t202" style="position:absolute;margin-left:56.7pt;margin-top:784pt;width:494.3pt;height:3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" filled="f" stroked="f">
              <v:textbox>
                <w:txbxContent>
                  <w:p w14:paraId="56C3A0BA" w14:textId="4E916E87" w:rsidR="0094419B" w:rsidRPr="00793E4C" w:rsidRDefault="0094419B" w:rsidP="00E971C6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BE3D3" w14:textId="77777777" w:rsidR="00F721E6" w:rsidRDefault="00F721E6" w:rsidP="009D6037">
      <w:r>
        <w:separator/>
      </w:r>
    </w:p>
  </w:footnote>
  <w:footnote w:type="continuationSeparator" w:id="0">
    <w:p w14:paraId="24ACB2FE" w14:textId="77777777" w:rsidR="00F721E6" w:rsidRDefault="00F721E6" w:rsidP="009D6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4A190" w14:textId="77777777" w:rsidR="0094419B" w:rsidRDefault="003E7827">
    <w:pPr>
      <w:pStyle w:val="Sidehoved"/>
    </w:pPr>
    <w:r>
      <w:rPr>
        <w:noProof/>
        <w:lang w:val="en-US"/>
      </w:rPr>
      <w:pict w14:anchorId="0F87E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2.0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PF_Brev_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1B99" w14:textId="77777777" w:rsidR="0094419B" w:rsidRDefault="0094419B">
    <w:pPr>
      <w:pStyle w:val="Sidehoved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457A761" wp14:editId="1A68BB5E">
          <wp:simplePos x="0" y="0"/>
          <wp:positionH relativeFrom="page">
            <wp:posOffset>487681</wp:posOffset>
          </wp:positionH>
          <wp:positionV relativeFrom="page">
            <wp:posOffset>198120</wp:posOffset>
          </wp:positionV>
          <wp:extent cx="4267200" cy="826135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evlinie-top_2016_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16"/>
                  <a:stretch/>
                </pic:blipFill>
                <pic:spPr bwMode="auto">
                  <a:xfrm>
                    <a:off x="0" y="0"/>
                    <a:ext cx="426720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E6454E8" wp14:editId="5A1A2724">
              <wp:simplePos x="0" y="0"/>
              <wp:positionH relativeFrom="page">
                <wp:posOffset>1231900</wp:posOffset>
              </wp:positionH>
              <wp:positionV relativeFrom="page">
                <wp:posOffset>424180</wp:posOffset>
              </wp:positionV>
              <wp:extent cx="3289300" cy="596900"/>
              <wp:effectExtent l="0" t="0" r="0" b="12700"/>
              <wp:wrapThrough wrapText="bothSides">
                <wp:wrapPolygon edited="0">
                  <wp:start x="167" y="0"/>
                  <wp:lineTo x="167" y="21140"/>
                  <wp:lineTo x="21183" y="21140"/>
                  <wp:lineTo x="21183" y="0"/>
                  <wp:lineTo x="167" y="0"/>
                </wp:wrapPolygon>
              </wp:wrapThrough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93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71D295" w14:textId="7C1981C3" w:rsidR="0094419B" w:rsidRPr="0000540A" w:rsidRDefault="00E034AD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0"/>
                              <w:szCs w:val="30"/>
                            </w:rPr>
                            <w:t>HOME-START</w:t>
                          </w:r>
                          <w:r w:rsidR="0094419B" w:rsidRPr="00F02321">
                            <w:rPr>
                              <w:rFonts w:ascii="Calibri" w:hAnsi="Calibri"/>
                              <w:sz w:val="30"/>
                              <w:szCs w:val="30"/>
                            </w:rPr>
                            <w:t xml:space="preserve"> Familiekontakt </w:t>
                          </w:r>
                          <w:r w:rsidR="00EB5DA2">
                            <w:rPr>
                              <w:rFonts w:ascii="Calibri" w:hAnsi="Calibri"/>
                              <w:b/>
                              <w:color w:val="CD0920"/>
                              <w:sz w:val="30"/>
                              <w:szCs w:val="30"/>
                            </w:rPr>
                            <w:t>Ringsted</w:t>
                          </w:r>
                          <w:r w:rsidR="0094419B">
                            <w:rPr>
                              <w:rFonts w:ascii="Calibri" w:hAnsi="Calibri"/>
                              <w:b/>
                              <w:color w:val="CD0920"/>
                              <w:sz w:val="30"/>
                              <w:szCs w:val="30"/>
                            </w:rPr>
                            <w:br/>
                          </w:r>
                          <w:r w:rsidR="0094419B">
                            <w:rPr>
                              <w:rFonts w:ascii="Calibri" w:hAnsi="Calibri"/>
                              <w:i/>
                              <w:sz w:val="28"/>
                              <w:szCs w:val="28"/>
                            </w:rPr>
                            <w:t>Støt</w:t>
                          </w:r>
                          <w:r w:rsidR="0094419B" w:rsidRPr="0000540A">
                            <w:rPr>
                              <w:rFonts w:ascii="Calibri" w:hAnsi="Calibri"/>
                              <w:i/>
                              <w:sz w:val="28"/>
                              <w:szCs w:val="28"/>
                            </w:rPr>
                            <w:t>t</w:t>
                          </w:r>
                          <w:r w:rsidR="0094419B">
                            <w:rPr>
                              <w:rFonts w:ascii="Calibri" w:hAnsi="Calibri"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 w:rsidR="0094419B" w:rsidRPr="0000540A">
                            <w:rPr>
                              <w:rFonts w:ascii="Calibri" w:hAnsi="Calibri"/>
                              <w:i/>
                              <w:sz w:val="28"/>
                              <w:szCs w:val="28"/>
                            </w:rPr>
                            <w:t xml:space="preserve"> til småbørnsfamilier under pres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6454E8" id="_x0000_t202" coordsize="21600,21600" o:spt="202" path="m,l,21600r21600,l21600,xe">
              <v:stroke joinstyle="miter"/>
              <v:path gradientshapeok="t" o:connecttype="rect"/>
            </v:shapetype>
            <v:shape id="Tekstfelt 4" o:spid="_x0000_s1027" type="#_x0000_t202" style="position:absolute;margin-left:97pt;margin-top:33.4pt;width:259pt;height:4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" filled="f" stroked="f">
              <v:textbox>
                <w:txbxContent>
                  <w:p w14:paraId="7B71D295" w14:textId="7C1981C3" w:rsidR="0094419B" w:rsidRPr="0000540A" w:rsidRDefault="00E034AD">
                    <w:pPr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b/>
                        <w:sz w:val="30"/>
                        <w:szCs w:val="30"/>
                      </w:rPr>
                      <w:t>HOME-START</w:t>
                    </w:r>
                    <w:r w:rsidR="0094419B" w:rsidRPr="00F02321">
                      <w:rPr>
                        <w:rFonts w:ascii="Calibri" w:hAnsi="Calibri"/>
                        <w:sz w:val="30"/>
                        <w:szCs w:val="30"/>
                      </w:rPr>
                      <w:t xml:space="preserve"> Familiekontakt </w:t>
                    </w:r>
                    <w:r w:rsidR="00EB5DA2">
                      <w:rPr>
                        <w:rFonts w:ascii="Calibri" w:hAnsi="Calibri"/>
                        <w:b/>
                        <w:color w:val="CD0920"/>
                        <w:sz w:val="30"/>
                        <w:szCs w:val="30"/>
                      </w:rPr>
                      <w:t>Ringsted</w:t>
                    </w:r>
                    <w:r w:rsidR="0094419B">
                      <w:rPr>
                        <w:rFonts w:ascii="Calibri" w:hAnsi="Calibri"/>
                        <w:b/>
                        <w:color w:val="CD0920"/>
                        <w:sz w:val="30"/>
                        <w:szCs w:val="30"/>
                      </w:rPr>
                      <w:br/>
                    </w:r>
                    <w:r w:rsidR="0094419B">
                      <w:rPr>
                        <w:rFonts w:ascii="Calibri" w:hAnsi="Calibri"/>
                        <w:i/>
                        <w:sz w:val="28"/>
                        <w:szCs w:val="28"/>
                      </w:rPr>
                      <w:t>Støt</w:t>
                    </w:r>
                    <w:r w:rsidR="0094419B" w:rsidRPr="0000540A">
                      <w:rPr>
                        <w:rFonts w:ascii="Calibri" w:hAnsi="Calibri"/>
                        <w:i/>
                        <w:sz w:val="28"/>
                        <w:szCs w:val="28"/>
                      </w:rPr>
                      <w:t>t</w:t>
                    </w:r>
                    <w:r w:rsidR="0094419B">
                      <w:rPr>
                        <w:rFonts w:ascii="Calibri" w:hAnsi="Calibri"/>
                        <w:i/>
                        <w:sz w:val="28"/>
                        <w:szCs w:val="28"/>
                      </w:rPr>
                      <w:t>e</w:t>
                    </w:r>
                    <w:r w:rsidR="0094419B" w:rsidRPr="0000540A">
                      <w:rPr>
                        <w:rFonts w:ascii="Calibri" w:hAnsi="Calibri"/>
                        <w:i/>
                        <w:sz w:val="28"/>
                        <w:szCs w:val="28"/>
                      </w:rPr>
                      <w:t xml:space="preserve"> til småbørnsfamilier under pres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74795"/>
    <w:multiLevelType w:val="multilevel"/>
    <w:tmpl w:val="C60AF3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E93739"/>
    <w:multiLevelType w:val="hybridMultilevel"/>
    <w:tmpl w:val="7BC0CFF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37A05"/>
    <w:multiLevelType w:val="hybridMultilevel"/>
    <w:tmpl w:val="23607370"/>
    <w:lvl w:ilvl="0" w:tplc="CBE6ABF4">
      <w:start w:val="1"/>
      <w:numFmt w:val="decimal"/>
      <w:lvlText w:val="%1."/>
      <w:lvlJc w:val="left"/>
      <w:pPr>
        <w:ind w:left="1356" w:hanging="636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F40EFE"/>
    <w:multiLevelType w:val="multilevel"/>
    <w:tmpl w:val="8D6E2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StaticGuides" w:val="1"/>
  </w:docVars>
  <w:rsids>
    <w:rsidRoot w:val="005E6419"/>
    <w:rsid w:val="0000540A"/>
    <w:rsid w:val="00032E71"/>
    <w:rsid w:val="000554FC"/>
    <w:rsid w:val="00066B5D"/>
    <w:rsid w:val="000710A0"/>
    <w:rsid w:val="00072994"/>
    <w:rsid w:val="000904B0"/>
    <w:rsid w:val="000E7561"/>
    <w:rsid w:val="0010339E"/>
    <w:rsid w:val="001226B3"/>
    <w:rsid w:val="00122B43"/>
    <w:rsid w:val="00125ECE"/>
    <w:rsid w:val="001369C8"/>
    <w:rsid w:val="001425E5"/>
    <w:rsid w:val="00147C1F"/>
    <w:rsid w:val="00180D0E"/>
    <w:rsid w:val="00185436"/>
    <w:rsid w:val="00195506"/>
    <w:rsid w:val="001A1462"/>
    <w:rsid w:val="001B023A"/>
    <w:rsid w:val="001C1AFC"/>
    <w:rsid w:val="001D74F0"/>
    <w:rsid w:val="001F2F3D"/>
    <w:rsid w:val="002215E0"/>
    <w:rsid w:val="002301A3"/>
    <w:rsid w:val="0024264E"/>
    <w:rsid w:val="002451EC"/>
    <w:rsid w:val="00246EEC"/>
    <w:rsid w:val="002573E4"/>
    <w:rsid w:val="002668A2"/>
    <w:rsid w:val="00286000"/>
    <w:rsid w:val="00287D59"/>
    <w:rsid w:val="00295270"/>
    <w:rsid w:val="0029791C"/>
    <w:rsid w:val="002B00AF"/>
    <w:rsid w:val="002B33D2"/>
    <w:rsid w:val="002E5592"/>
    <w:rsid w:val="002F1592"/>
    <w:rsid w:val="00302951"/>
    <w:rsid w:val="0030641A"/>
    <w:rsid w:val="00321876"/>
    <w:rsid w:val="00356BC3"/>
    <w:rsid w:val="003728C1"/>
    <w:rsid w:val="003734B1"/>
    <w:rsid w:val="003928E2"/>
    <w:rsid w:val="003A1AE8"/>
    <w:rsid w:val="003B2DD9"/>
    <w:rsid w:val="003C717B"/>
    <w:rsid w:val="003E7827"/>
    <w:rsid w:val="003F691A"/>
    <w:rsid w:val="004028AC"/>
    <w:rsid w:val="00404C67"/>
    <w:rsid w:val="00421CC7"/>
    <w:rsid w:val="00430A04"/>
    <w:rsid w:val="00435298"/>
    <w:rsid w:val="00441C2C"/>
    <w:rsid w:val="00482FB0"/>
    <w:rsid w:val="004B1A53"/>
    <w:rsid w:val="004B7407"/>
    <w:rsid w:val="004B7851"/>
    <w:rsid w:val="004C13DC"/>
    <w:rsid w:val="004C4CB2"/>
    <w:rsid w:val="004C5053"/>
    <w:rsid w:val="004C50EE"/>
    <w:rsid w:val="004E2842"/>
    <w:rsid w:val="004F43FF"/>
    <w:rsid w:val="004F7A96"/>
    <w:rsid w:val="0050349B"/>
    <w:rsid w:val="005038D0"/>
    <w:rsid w:val="00510F7D"/>
    <w:rsid w:val="00517EF2"/>
    <w:rsid w:val="00520BED"/>
    <w:rsid w:val="00520C10"/>
    <w:rsid w:val="00524607"/>
    <w:rsid w:val="0052760E"/>
    <w:rsid w:val="0055261D"/>
    <w:rsid w:val="00554605"/>
    <w:rsid w:val="00561BFC"/>
    <w:rsid w:val="00572867"/>
    <w:rsid w:val="00574A5B"/>
    <w:rsid w:val="00576963"/>
    <w:rsid w:val="005830CD"/>
    <w:rsid w:val="005A4744"/>
    <w:rsid w:val="005A70A0"/>
    <w:rsid w:val="005B20A2"/>
    <w:rsid w:val="005B7711"/>
    <w:rsid w:val="005C1758"/>
    <w:rsid w:val="005D4940"/>
    <w:rsid w:val="005D4F46"/>
    <w:rsid w:val="005E6419"/>
    <w:rsid w:val="005E7C9F"/>
    <w:rsid w:val="00606CDE"/>
    <w:rsid w:val="00625905"/>
    <w:rsid w:val="006443D1"/>
    <w:rsid w:val="00644CCF"/>
    <w:rsid w:val="006526CA"/>
    <w:rsid w:val="00663524"/>
    <w:rsid w:val="00675BF3"/>
    <w:rsid w:val="00681E8B"/>
    <w:rsid w:val="00697901"/>
    <w:rsid w:val="006A4B34"/>
    <w:rsid w:val="006C204D"/>
    <w:rsid w:val="006C6506"/>
    <w:rsid w:val="006D0D19"/>
    <w:rsid w:val="006F2D36"/>
    <w:rsid w:val="00725CD9"/>
    <w:rsid w:val="00732A55"/>
    <w:rsid w:val="00751762"/>
    <w:rsid w:val="0076340F"/>
    <w:rsid w:val="00785EA0"/>
    <w:rsid w:val="007862CF"/>
    <w:rsid w:val="0079074B"/>
    <w:rsid w:val="007923CB"/>
    <w:rsid w:val="00793E4C"/>
    <w:rsid w:val="007B69A7"/>
    <w:rsid w:val="007F3876"/>
    <w:rsid w:val="007F6AE4"/>
    <w:rsid w:val="00813F16"/>
    <w:rsid w:val="00844628"/>
    <w:rsid w:val="00855D89"/>
    <w:rsid w:val="008577F4"/>
    <w:rsid w:val="0087079C"/>
    <w:rsid w:val="00870AFA"/>
    <w:rsid w:val="00876808"/>
    <w:rsid w:val="008800E8"/>
    <w:rsid w:val="00885EE3"/>
    <w:rsid w:val="00886508"/>
    <w:rsid w:val="008A765B"/>
    <w:rsid w:val="008B32F4"/>
    <w:rsid w:val="008B3BBD"/>
    <w:rsid w:val="008D49D9"/>
    <w:rsid w:val="008D73D9"/>
    <w:rsid w:val="00921A09"/>
    <w:rsid w:val="0092713E"/>
    <w:rsid w:val="0094419B"/>
    <w:rsid w:val="00944238"/>
    <w:rsid w:val="009445FE"/>
    <w:rsid w:val="00963AA3"/>
    <w:rsid w:val="009A139C"/>
    <w:rsid w:val="009A5230"/>
    <w:rsid w:val="009B4DCA"/>
    <w:rsid w:val="009B7364"/>
    <w:rsid w:val="009D6037"/>
    <w:rsid w:val="009F1689"/>
    <w:rsid w:val="009F3B32"/>
    <w:rsid w:val="00A20248"/>
    <w:rsid w:val="00A50A37"/>
    <w:rsid w:val="00A67C13"/>
    <w:rsid w:val="00A86A3E"/>
    <w:rsid w:val="00A97C1F"/>
    <w:rsid w:val="00AA4842"/>
    <w:rsid w:val="00B006DD"/>
    <w:rsid w:val="00B11487"/>
    <w:rsid w:val="00B168AC"/>
    <w:rsid w:val="00B23323"/>
    <w:rsid w:val="00B27EDA"/>
    <w:rsid w:val="00B3184B"/>
    <w:rsid w:val="00B31CC5"/>
    <w:rsid w:val="00B3473C"/>
    <w:rsid w:val="00B66D27"/>
    <w:rsid w:val="00B8390A"/>
    <w:rsid w:val="00B920EB"/>
    <w:rsid w:val="00BA5A39"/>
    <w:rsid w:val="00BB7B05"/>
    <w:rsid w:val="00BD0040"/>
    <w:rsid w:val="00BE5F98"/>
    <w:rsid w:val="00C04CAA"/>
    <w:rsid w:val="00C155F9"/>
    <w:rsid w:val="00C2005F"/>
    <w:rsid w:val="00C463B3"/>
    <w:rsid w:val="00C474DB"/>
    <w:rsid w:val="00C525A6"/>
    <w:rsid w:val="00C6213C"/>
    <w:rsid w:val="00C64782"/>
    <w:rsid w:val="00C81214"/>
    <w:rsid w:val="00C8414E"/>
    <w:rsid w:val="00C8771D"/>
    <w:rsid w:val="00CA6467"/>
    <w:rsid w:val="00CA728F"/>
    <w:rsid w:val="00CB39B3"/>
    <w:rsid w:val="00CC1E57"/>
    <w:rsid w:val="00D019B5"/>
    <w:rsid w:val="00D01DB8"/>
    <w:rsid w:val="00D106C2"/>
    <w:rsid w:val="00D1358B"/>
    <w:rsid w:val="00D23647"/>
    <w:rsid w:val="00D3198B"/>
    <w:rsid w:val="00D31E24"/>
    <w:rsid w:val="00D4036D"/>
    <w:rsid w:val="00D57ED1"/>
    <w:rsid w:val="00DA2CA7"/>
    <w:rsid w:val="00DB460C"/>
    <w:rsid w:val="00DB5075"/>
    <w:rsid w:val="00DC05F5"/>
    <w:rsid w:val="00DD0101"/>
    <w:rsid w:val="00DE0244"/>
    <w:rsid w:val="00DF5AD1"/>
    <w:rsid w:val="00DF5C64"/>
    <w:rsid w:val="00E034AD"/>
    <w:rsid w:val="00E11102"/>
    <w:rsid w:val="00E246F2"/>
    <w:rsid w:val="00E320CF"/>
    <w:rsid w:val="00E32F10"/>
    <w:rsid w:val="00E3338E"/>
    <w:rsid w:val="00E442BF"/>
    <w:rsid w:val="00E532B6"/>
    <w:rsid w:val="00E64EB7"/>
    <w:rsid w:val="00E916DB"/>
    <w:rsid w:val="00E94041"/>
    <w:rsid w:val="00E971C6"/>
    <w:rsid w:val="00EB5DA2"/>
    <w:rsid w:val="00EB77AE"/>
    <w:rsid w:val="00ED139E"/>
    <w:rsid w:val="00EE446C"/>
    <w:rsid w:val="00EF3E72"/>
    <w:rsid w:val="00F02321"/>
    <w:rsid w:val="00F14A22"/>
    <w:rsid w:val="00F22417"/>
    <w:rsid w:val="00F26E67"/>
    <w:rsid w:val="00F35E2C"/>
    <w:rsid w:val="00F43185"/>
    <w:rsid w:val="00F511D6"/>
    <w:rsid w:val="00F63D31"/>
    <w:rsid w:val="00F721E6"/>
    <w:rsid w:val="00F76B19"/>
    <w:rsid w:val="00FA2DE1"/>
    <w:rsid w:val="00FB06A0"/>
    <w:rsid w:val="00FB4DC5"/>
    <w:rsid w:val="00FD1635"/>
    <w:rsid w:val="00FE59D8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9E5623"/>
  <w14:defaultImageDpi w14:val="300"/>
  <w15:docId w15:val="{9DB18691-C80E-4947-8523-CFE90C43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321"/>
  </w:style>
  <w:style w:type="paragraph" w:styleId="Overskrift1">
    <w:name w:val="heading 1"/>
    <w:basedOn w:val="Normal"/>
    <w:next w:val="Normal"/>
    <w:link w:val="Overskrift1Tegn"/>
    <w:uiPriority w:val="9"/>
    <w:qFormat/>
    <w:rsid w:val="00F63D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FF000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3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D6037"/>
    <w:pPr>
      <w:tabs>
        <w:tab w:val="center" w:pos="4819"/>
        <w:tab w:val="right" w:pos="9638"/>
      </w:tabs>
    </w:p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D6037"/>
    <w:pPr>
      <w:spacing w:after="100"/>
    </w:pPr>
  </w:style>
  <w:style w:type="character" w:customStyle="1" w:styleId="SidehovedTegn">
    <w:name w:val="Sidehoved Tegn"/>
    <w:basedOn w:val="Standardskrifttypeiafsnit"/>
    <w:link w:val="Sidehoved"/>
    <w:uiPriority w:val="99"/>
    <w:rsid w:val="009D6037"/>
  </w:style>
  <w:style w:type="paragraph" w:styleId="Sidefod">
    <w:name w:val="footer"/>
    <w:basedOn w:val="Normal"/>
    <w:link w:val="SidefodTegn"/>
    <w:uiPriority w:val="99"/>
    <w:unhideWhenUsed/>
    <w:rsid w:val="009D603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D603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31E2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31E24"/>
    <w:rPr>
      <w:rFonts w:ascii="Lucida Grande" w:hAnsi="Lucida Grande" w:cs="Lucida Grande"/>
      <w:sz w:val="18"/>
      <w:szCs w:val="18"/>
    </w:rPr>
  </w:style>
  <w:style w:type="paragraph" w:customStyle="1" w:styleId="H-SBrdtekstCalibri">
    <w:name w:val="H-S Brødtekst Calibri"/>
    <w:basedOn w:val="Normal"/>
    <w:qFormat/>
    <w:rsid w:val="00C64782"/>
    <w:pPr>
      <w:spacing w:line="280" w:lineRule="atLeast"/>
    </w:pPr>
    <w:rPr>
      <w:rFonts w:asciiTheme="majorHAnsi" w:hAnsiTheme="majorHAnsi"/>
      <w:sz w:val="20"/>
    </w:rPr>
  </w:style>
  <w:style w:type="paragraph" w:customStyle="1" w:styleId="H-SMellemrubrikCalibri">
    <w:name w:val="H-S Mellemrubrik Calibri"/>
    <w:basedOn w:val="H-SBrdtekstCalibri"/>
    <w:qFormat/>
    <w:rsid w:val="00C64782"/>
    <w:rPr>
      <w:b/>
      <w:sz w:val="22"/>
    </w:rPr>
  </w:style>
  <w:style w:type="character" w:styleId="Hyperlink">
    <w:name w:val="Hyperlink"/>
    <w:basedOn w:val="Standardskrifttypeiafsnit"/>
    <w:uiPriority w:val="99"/>
    <w:unhideWhenUsed/>
    <w:rsid w:val="00E971C6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63D31"/>
    <w:rPr>
      <w:color w:val="800080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63D31"/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63D31"/>
    <w:rPr>
      <w:rFonts w:asciiTheme="majorHAnsi" w:eastAsiaTheme="majorEastAsia" w:hAnsiTheme="majorHAnsi" w:cstheme="majorBidi"/>
      <w:b/>
      <w:bCs/>
      <w:color w:val="FF0000"/>
      <w:sz w:val="32"/>
      <w:szCs w:val="32"/>
    </w:rPr>
  </w:style>
  <w:style w:type="character" w:styleId="Ulstomtale">
    <w:name w:val="Unresolved Mention"/>
    <w:basedOn w:val="Standardskrifttypeiafsnit"/>
    <w:uiPriority w:val="99"/>
    <w:semiHidden/>
    <w:unhideWhenUsed/>
    <w:rsid w:val="009F3B32"/>
    <w:rPr>
      <w:color w:val="808080"/>
      <w:shd w:val="clear" w:color="auto" w:fill="E6E6E6"/>
    </w:rPr>
  </w:style>
  <w:style w:type="paragraph" w:styleId="Listeafsnit">
    <w:name w:val="List Paragraph"/>
    <w:basedOn w:val="Normal"/>
    <w:uiPriority w:val="34"/>
    <w:qFormat/>
    <w:rsid w:val="009A5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29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home-start.dk" TargetMode="External"/><Relationship Id="rId1" Type="http://schemas.openxmlformats.org/officeDocument/2006/relationships/hyperlink" Target="http://www.home-star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Local\Microsoft\Windows\INetCache\Content.Outlook\60W911EL\HS_Brevskabelon_2s_2016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EB1D186C61C94BB92F230303A411D3" ma:contentTypeVersion="2" ma:contentTypeDescription="Opret et nyt dokument." ma:contentTypeScope="" ma:versionID="a8a76943088e78c31a4752d4f34ef3ff">
  <xsd:schema xmlns:xsd="http://www.w3.org/2001/XMLSchema" xmlns:xs="http://www.w3.org/2001/XMLSchema" xmlns:p="http://schemas.microsoft.com/office/2006/metadata/properties" xmlns:ns2="23ef4fba-bade-4f2e-b35b-a02562c80fd7" xmlns:ns3="e267ad8e-25a3-4d46-9edf-e70a83fd9ee9" targetNamespace="http://schemas.microsoft.com/office/2006/metadata/properties" ma:root="true" ma:fieldsID="c54ac1b11cf6859cb617583a55e82641" ns2:_="" ns3:_="">
    <xsd:import namespace="23ef4fba-bade-4f2e-b35b-a02562c80fd7"/>
    <xsd:import namespace="e267ad8e-25a3-4d46-9edf-e70a83fd9e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f4fba-bade-4f2e-b35b-a02562c80f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7ad8e-25a3-4d46-9edf-e70a83fd9ee9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6E78CD-FA55-42E8-80E2-23170321DE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E26EBD-1DAE-4391-826F-B207DD054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ef4fba-bade-4f2e-b35b-a02562c80fd7"/>
    <ds:schemaRef ds:uri="e267ad8e-25a3-4d46-9edf-e70a83fd9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8438D3-D4E2-491B-8B0B-6755AF4635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3F67C1-333D-4E9B-8C15-92148807EC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HS_Brevskabelon_2s_2016</Template>
  <TotalTime>1</TotalTime>
  <Pages>1</Pages>
  <Words>114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Courage Design ApS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Home-Start Ringsted</cp:lastModifiedBy>
  <cp:revision>2</cp:revision>
  <cp:lastPrinted>2021-01-14T13:04:00Z</cp:lastPrinted>
  <dcterms:created xsi:type="dcterms:W3CDTF">2022-02-07T12:10:00Z</dcterms:created>
  <dcterms:modified xsi:type="dcterms:W3CDTF">2022-02-07T12:10:00Z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0x0101008BEB1D186C61C94BB92F230303A411D3</vt:lpwstr>
  </property>
</Properties>
</file>